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CF75C" w14:textId="22C29812" w:rsidR="00667505" w:rsidRDefault="00667505" w:rsidP="00667505">
      <w:pPr>
        <w:pStyle w:val="Heading1"/>
      </w:pPr>
      <w:r>
        <w:t>SAFEGUARDING REPORT FORM</w:t>
      </w:r>
    </w:p>
    <w:p w14:paraId="72708D09" w14:textId="3CA56FA5" w:rsidR="00667505" w:rsidRPr="001D7480" w:rsidRDefault="00667505" w:rsidP="00667505">
      <w:pPr>
        <w:ind w:right="1077"/>
        <w:rPr>
          <w:b/>
          <w:bCs w:val="0"/>
          <w:color w:val="000000"/>
          <w:sz w:val="24"/>
          <w:szCs w:val="24"/>
        </w:rPr>
      </w:pPr>
      <w:r w:rsidRPr="001D7480">
        <w:rPr>
          <w:b/>
          <w:color w:val="000000"/>
          <w:sz w:val="24"/>
          <w:szCs w:val="24"/>
        </w:rPr>
        <w:t>Nam</w:t>
      </w:r>
      <w:r>
        <w:rPr>
          <w:b/>
          <w:color w:val="000000"/>
          <w:sz w:val="24"/>
          <w:szCs w:val="24"/>
        </w:rPr>
        <w:t>e</w:t>
      </w:r>
      <w:r>
        <w:rPr>
          <w:b/>
          <w:color w:val="000000"/>
          <w:sz w:val="24"/>
          <w:szCs w:val="24"/>
        </w:rPr>
        <w:t xml:space="preserve"> </w:t>
      </w:r>
      <w:r w:rsidRPr="001D7480">
        <w:rPr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0" distR="0" wp14:anchorId="7BAC7860" wp14:editId="77022CE0">
                <wp:extent cx="5943600" cy="1404620"/>
                <wp:effectExtent l="0" t="0" r="19050" b="24765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240308" w14:textId="77777777" w:rsidR="00667505" w:rsidRDefault="00667505" w:rsidP="0066750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BAC78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68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">
                <v:textbox style="mso-fit-shape-to-text:t">
                  <w:txbxContent>
                    <w:p w14:paraId="57240308" w14:textId="77777777" w:rsidR="00667505" w:rsidRDefault="00667505" w:rsidP="00667505"/>
                  </w:txbxContent>
                </v:textbox>
                <w10:anchorlock/>
              </v:shape>
            </w:pict>
          </mc:Fallback>
        </mc:AlternateContent>
      </w:r>
    </w:p>
    <w:p w14:paraId="62DF7B78" w14:textId="77777777" w:rsidR="00667505" w:rsidRDefault="00667505" w:rsidP="00667505">
      <w:pPr>
        <w:rPr>
          <w:noProof/>
          <w:color w:val="000000"/>
          <w:sz w:val="24"/>
          <w:szCs w:val="24"/>
        </w:rPr>
      </w:pPr>
      <w:r w:rsidRPr="001D7480">
        <w:rPr>
          <w:b/>
          <w:noProof/>
          <w:sz w:val="24"/>
          <w:szCs w:val="24"/>
        </w:rPr>
        <w:t>Phone Number</w:t>
      </w:r>
      <w:r w:rsidRPr="001D7480">
        <w:rPr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0" distR="0" wp14:anchorId="7BDF3E33" wp14:editId="31B26E95">
                <wp:extent cx="5943600" cy="1404620"/>
                <wp:effectExtent l="0" t="0" r="19050" b="24765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973064" w14:textId="77777777" w:rsidR="00667505" w:rsidRDefault="00667505" w:rsidP="0066750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DF3E33" id="_x0000_s1027" type="#_x0000_t202" style="width:468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">
                <v:textbox style="mso-fit-shape-to-text:t">
                  <w:txbxContent>
                    <w:p w14:paraId="45973064" w14:textId="77777777" w:rsidR="00667505" w:rsidRDefault="00667505" w:rsidP="00667505"/>
                  </w:txbxContent>
                </v:textbox>
                <w10:anchorlock/>
              </v:shape>
            </w:pict>
          </mc:Fallback>
        </mc:AlternateContent>
      </w:r>
    </w:p>
    <w:p w14:paraId="32908555" w14:textId="77777777" w:rsidR="00667505" w:rsidRDefault="00667505" w:rsidP="00667505">
      <w:pPr>
        <w:rPr>
          <w:noProof/>
          <w:color w:val="000000"/>
          <w:sz w:val="24"/>
          <w:szCs w:val="24"/>
        </w:rPr>
      </w:pPr>
      <w:r w:rsidRPr="006F42B1">
        <w:rPr>
          <w:b/>
          <w:color w:val="000000"/>
          <w:sz w:val="24"/>
          <w:szCs w:val="24"/>
        </w:rPr>
        <w:t>Email Address</w:t>
      </w:r>
      <w:r w:rsidRPr="001D7480">
        <w:rPr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0" distR="0" wp14:anchorId="55228FB8" wp14:editId="021DCEAA">
                <wp:extent cx="5943600" cy="1404620"/>
                <wp:effectExtent l="0" t="0" r="19050" b="247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E7B70" w14:textId="77777777" w:rsidR="00667505" w:rsidRDefault="00667505" w:rsidP="0066750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228FB8" id="_x0000_s1028" type="#_x0000_t202" style="width:468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">
                <v:textbox style="mso-fit-shape-to-text:t">
                  <w:txbxContent>
                    <w:p w14:paraId="29FE7B70" w14:textId="77777777" w:rsidR="00667505" w:rsidRDefault="00667505" w:rsidP="00667505"/>
                  </w:txbxContent>
                </v:textbox>
                <w10:anchorlock/>
              </v:shape>
            </w:pict>
          </mc:Fallback>
        </mc:AlternateContent>
      </w:r>
    </w:p>
    <w:p w14:paraId="6D57E671" w14:textId="77777777" w:rsidR="00667505" w:rsidRDefault="00667505" w:rsidP="00667505">
      <w:pPr>
        <w:rPr>
          <w:noProof/>
          <w:color w:val="000000"/>
          <w:sz w:val="24"/>
          <w:szCs w:val="24"/>
        </w:rPr>
      </w:pPr>
      <w:r w:rsidRPr="006F42B1">
        <w:rPr>
          <w:b/>
          <w:color w:val="000000"/>
          <w:sz w:val="24"/>
          <w:szCs w:val="24"/>
        </w:rPr>
        <w:t>Child’s Name</w:t>
      </w:r>
      <w:r w:rsidRPr="001D7480">
        <w:rPr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0" distR="0" wp14:anchorId="07A19695" wp14:editId="50E42D4C">
                <wp:extent cx="5943600" cy="1404620"/>
                <wp:effectExtent l="0" t="0" r="19050" b="24765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9A24B4" w14:textId="77777777" w:rsidR="00667505" w:rsidRDefault="00667505" w:rsidP="0066750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A19695" id="Text Box 3" o:spid="_x0000_s1029" type="#_x0000_t202" style="width:468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">
                <v:textbox style="mso-fit-shape-to-text:t">
                  <w:txbxContent>
                    <w:p w14:paraId="789A24B4" w14:textId="77777777" w:rsidR="00667505" w:rsidRDefault="00667505" w:rsidP="00667505"/>
                  </w:txbxContent>
                </v:textbox>
                <w10:anchorlock/>
              </v:shape>
            </w:pict>
          </mc:Fallback>
        </mc:AlternateContent>
      </w:r>
    </w:p>
    <w:p w14:paraId="603071B6" w14:textId="77777777" w:rsidR="00667505" w:rsidRDefault="00667505" w:rsidP="00667505">
      <w:pPr>
        <w:rPr>
          <w:noProof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Child’s Age Group/Team:</w:t>
      </w:r>
      <w:r w:rsidRPr="006F42B1">
        <w:rPr>
          <w:noProof/>
          <w:color w:val="000000"/>
          <w:sz w:val="24"/>
          <w:szCs w:val="24"/>
        </w:rPr>
        <w:t xml:space="preserve"> </w:t>
      </w:r>
      <w:r w:rsidRPr="001D7480">
        <w:rPr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0" distR="0" wp14:anchorId="5F6A271F" wp14:editId="18AD1A23">
                <wp:extent cx="5943600" cy="1404620"/>
                <wp:effectExtent l="0" t="0" r="19050" b="24765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8AA00" w14:textId="77777777" w:rsidR="00667505" w:rsidRDefault="00667505" w:rsidP="0066750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6A271F" id="Text Box 4" o:spid="_x0000_s1030" type="#_x0000_t202" style="width:468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">
                <v:textbox style="mso-fit-shape-to-text:t">
                  <w:txbxContent>
                    <w:p w14:paraId="41E8AA00" w14:textId="77777777" w:rsidR="00667505" w:rsidRDefault="00667505" w:rsidP="00667505"/>
                  </w:txbxContent>
                </v:textbox>
                <w10:anchorlock/>
              </v:shape>
            </w:pict>
          </mc:Fallback>
        </mc:AlternateContent>
      </w:r>
    </w:p>
    <w:p w14:paraId="3D874C47" w14:textId="77777777" w:rsidR="00667505" w:rsidRDefault="00667505" w:rsidP="00667505">
      <w:pPr>
        <w:rPr>
          <w:noProof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Date of Incident/Concern:</w:t>
      </w:r>
      <w:r w:rsidRPr="006F42B1">
        <w:rPr>
          <w:noProof/>
          <w:color w:val="000000"/>
          <w:sz w:val="24"/>
          <w:szCs w:val="24"/>
        </w:rPr>
        <w:t xml:space="preserve"> </w:t>
      </w:r>
      <w:r w:rsidRPr="001D7480">
        <w:rPr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0" distR="0" wp14:anchorId="7034E1E4" wp14:editId="21F6C86F">
                <wp:extent cx="5943600" cy="1404620"/>
                <wp:effectExtent l="0" t="0" r="19050" b="24765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BE5BF0" w14:textId="77777777" w:rsidR="00667505" w:rsidRDefault="00667505" w:rsidP="0066750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34E1E4" id="Text Box 5" o:spid="_x0000_s1031" type="#_x0000_t202" style="width:468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">
                <v:textbox style="mso-fit-shape-to-text:t">
                  <w:txbxContent>
                    <w:p w14:paraId="34BE5BF0" w14:textId="77777777" w:rsidR="00667505" w:rsidRDefault="00667505" w:rsidP="00667505"/>
                  </w:txbxContent>
                </v:textbox>
                <w10:anchorlock/>
              </v:shape>
            </w:pict>
          </mc:Fallback>
        </mc:AlternateContent>
      </w:r>
    </w:p>
    <w:p w14:paraId="0A860E9F" w14:textId="77777777" w:rsidR="00667505" w:rsidRDefault="00667505" w:rsidP="00667505">
      <w:pPr>
        <w:rPr>
          <w:noProof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Description of Concern:</w:t>
      </w:r>
      <w:r>
        <w:rPr>
          <w:color w:val="000000"/>
          <w:sz w:val="24"/>
          <w:szCs w:val="24"/>
        </w:rPr>
        <w:t> </w:t>
      </w:r>
      <w:r>
        <w:rPr>
          <w:i/>
          <w:iCs/>
          <w:color w:val="000000"/>
          <w:sz w:val="24"/>
          <w:szCs w:val="24"/>
        </w:rPr>
        <w:t>(Please provide location and as much detail as possible)</w:t>
      </w:r>
      <w:r w:rsidRPr="006F42B1">
        <w:rPr>
          <w:noProof/>
          <w:color w:val="000000"/>
          <w:sz w:val="24"/>
          <w:szCs w:val="24"/>
        </w:rPr>
        <w:t xml:space="preserve"> </w:t>
      </w:r>
      <w:r w:rsidRPr="001D7480">
        <w:rPr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0" distR="0" wp14:anchorId="7EE3A4B0" wp14:editId="7EC13D50">
                <wp:extent cx="5943600" cy="1404620"/>
                <wp:effectExtent l="0" t="0" r="19050" b="247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51C05" w14:textId="77777777" w:rsidR="00667505" w:rsidRDefault="00667505" w:rsidP="0066750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E3A4B0" id="Text Box 6" o:spid="_x0000_s1032" type="#_x0000_t202" style="width:468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">
                <v:textbox style="mso-fit-shape-to-text:t">
                  <w:txbxContent>
                    <w:p w14:paraId="12A51C05" w14:textId="77777777" w:rsidR="00667505" w:rsidRDefault="00667505" w:rsidP="00667505"/>
                  </w:txbxContent>
                </v:textbox>
                <w10:anchorlock/>
              </v:shape>
            </w:pict>
          </mc:Fallback>
        </mc:AlternateContent>
      </w:r>
    </w:p>
    <w:p w14:paraId="53EBA089" w14:textId="77777777" w:rsidR="00667505" w:rsidRDefault="00667505" w:rsidP="00667505">
      <w:pPr>
        <w:rPr>
          <w:noProof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Names of Individuals Involved:</w:t>
      </w:r>
      <w:r w:rsidRPr="006F42B1">
        <w:rPr>
          <w:noProof/>
          <w:color w:val="000000"/>
          <w:sz w:val="24"/>
          <w:szCs w:val="24"/>
        </w:rPr>
        <w:t xml:space="preserve"> </w:t>
      </w:r>
      <w:r>
        <w:rPr>
          <w:noProof/>
          <w:color w:val="000000"/>
          <w:sz w:val="24"/>
          <w:szCs w:val="24"/>
        </w:rPr>
        <w:t>(</w:t>
      </w:r>
      <w:r w:rsidRPr="006F42B1">
        <w:rPr>
          <w:i/>
          <w:iCs/>
          <w:noProof/>
          <w:color w:val="000000"/>
          <w:sz w:val="24"/>
          <w:szCs w:val="24"/>
        </w:rPr>
        <w:t>Please give Club and role or relatinship</w:t>
      </w:r>
      <w:r>
        <w:rPr>
          <w:noProof/>
          <w:color w:val="000000"/>
          <w:sz w:val="24"/>
          <w:szCs w:val="24"/>
        </w:rPr>
        <w:t>)</w:t>
      </w:r>
      <w:r w:rsidRPr="001D7480">
        <w:rPr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0" distR="0" wp14:anchorId="5A312046" wp14:editId="4D718037">
                <wp:extent cx="5943600" cy="1404620"/>
                <wp:effectExtent l="0" t="0" r="19050" b="24765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4A672F" w14:textId="77777777" w:rsidR="00667505" w:rsidRDefault="00667505" w:rsidP="0066750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312046" id="Text Box 7" o:spid="_x0000_s1033" type="#_x0000_t202" style="width:468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">
                <v:textbox style="mso-fit-shape-to-text:t">
                  <w:txbxContent>
                    <w:p w14:paraId="5C4A672F" w14:textId="77777777" w:rsidR="00667505" w:rsidRDefault="00667505" w:rsidP="00667505"/>
                  </w:txbxContent>
                </v:textbox>
                <w10:anchorlock/>
              </v:shape>
            </w:pict>
          </mc:Fallback>
        </mc:AlternateContent>
      </w:r>
    </w:p>
    <w:p w14:paraId="117A7925" w14:textId="77777777" w:rsidR="00667505" w:rsidRDefault="00667505" w:rsidP="00667505">
      <w:pPr>
        <w:rPr>
          <w:noProof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Have you discussed this concern with anyone at the club?</w:t>
      </w:r>
      <w:r w:rsidRPr="006F42B1">
        <w:rPr>
          <w:noProof/>
          <w:color w:val="000000"/>
          <w:sz w:val="24"/>
          <w:szCs w:val="24"/>
        </w:rPr>
        <w:t xml:space="preserve"> </w:t>
      </w:r>
      <w:r w:rsidRPr="001D7480">
        <w:rPr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0" distR="0" wp14:anchorId="60F8495B" wp14:editId="54406776">
                <wp:extent cx="5943600" cy="1404620"/>
                <wp:effectExtent l="0" t="0" r="19050" b="24765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1F0E6" w14:textId="77777777" w:rsidR="00667505" w:rsidRDefault="00667505" w:rsidP="00667505">
                            <w:r>
                              <w:t>Yes/No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F8495B" id="Text Box 8" o:spid="_x0000_s1034" type="#_x0000_t202" style="width:468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">
                <v:textbox style="mso-fit-shape-to-text:t">
                  <w:txbxContent>
                    <w:p w14:paraId="2321F0E6" w14:textId="77777777" w:rsidR="00667505" w:rsidRDefault="00667505" w:rsidP="00667505">
                      <w:r>
                        <w:t>Yes/No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2863DF6" w14:textId="77777777" w:rsidR="00667505" w:rsidRDefault="00667505" w:rsidP="00667505">
      <w:pPr>
        <w:rPr>
          <w:noProof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If yes, who did you speak with and what was the outcome?</w:t>
      </w:r>
      <w:r w:rsidRPr="006F42B1">
        <w:rPr>
          <w:noProof/>
          <w:color w:val="000000"/>
          <w:sz w:val="24"/>
          <w:szCs w:val="24"/>
        </w:rPr>
        <w:t xml:space="preserve"> </w:t>
      </w:r>
      <w:r w:rsidRPr="001D7480">
        <w:rPr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0" distR="0" wp14:anchorId="4A79E150" wp14:editId="2D0E7DA1">
                <wp:extent cx="5943600" cy="1404620"/>
                <wp:effectExtent l="0" t="0" r="19050" b="24765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7C32AD" w14:textId="77777777" w:rsidR="00667505" w:rsidRDefault="00667505" w:rsidP="0066750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79E150" id="Text Box 9" o:spid="_x0000_s1035" type="#_x0000_t202" style="width:468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">
                <v:textbox style="mso-fit-shape-to-text:t">
                  <w:txbxContent>
                    <w:p w14:paraId="2F7C32AD" w14:textId="77777777" w:rsidR="00667505" w:rsidRDefault="00667505" w:rsidP="00667505"/>
                  </w:txbxContent>
                </v:textbox>
                <w10:anchorlock/>
              </v:shape>
            </w:pict>
          </mc:Fallback>
        </mc:AlternateContent>
      </w:r>
    </w:p>
    <w:p w14:paraId="1303BEB7" w14:textId="77777777" w:rsidR="00667505" w:rsidRDefault="00667505" w:rsidP="00667505">
      <w:pPr>
        <w:rPr>
          <w:noProof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What would you like to see happen </w:t>
      </w:r>
      <w:proofErr w:type="gramStart"/>
      <w:r>
        <w:rPr>
          <w:b/>
          <w:color w:val="000000"/>
          <w:sz w:val="24"/>
          <w:szCs w:val="24"/>
        </w:rPr>
        <w:t>as a result of</w:t>
      </w:r>
      <w:proofErr w:type="gramEnd"/>
      <w:r>
        <w:rPr>
          <w:b/>
          <w:color w:val="000000"/>
          <w:sz w:val="24"/>
          <w:szCs w:val="24"/>
        </w:rPr>
        <w:t xml:space="preserve"> this report?</w:t>
      </w:r>
      <w:r w:rsidRPr="006F42B1">
        <w:rPr>
          <w:noProof/>
          <w:color w:val="000000"/>
          <w:sz w:val="24"/>
          <w:szCs w:val="24"/>
        </w:rPr>
        <w:t xml:space="preserve"> </w:t>
      </w:r>
      <w:r w:rsidRPr="001D7480">
        <w:rPr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0" distR="0" wp14:anchorId="763DDCCB" wp14:editId="5F54E25F">
                <wp:extent cx="5943600" cy="1404620"/>
                <wp:effectExtent l="0" t="0" r="19050" b="247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AA742C" w14:textId="77777777" w:rsidR="00667505" w:rsidRDefault="00667505" w:rsidP="0066750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3DDCCB" id="Text Box 10" o:spid="_x0000_s1036" type="#_x0000_t202" style="width:468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">
                <v:textbox style="mso-fit-shape-to-text:t">
                  <w:txbxContent>
                    <w:p w14:paraId="7CAA742C" w14:textId="77777777" w:rsidR="00667505" w:rsidRDefault="00667505" w:rsidP="00667505"/>
                  </w:txbxContent>
                </v:textbox>
                <w10:anchorlock/>
              </v:shape>
            </w:pict>
          </mc:Fallback>
        </mc:AlternateContent>
      </w:r>
    </w:p>
    <w:p w14:paraId="11B83CBD" w14:textId="77777777" w:rsidR="00667505" w:rsidRDefault="00667505" w:rsidP="00667505">
      <w:pPr>
        <w:rPr>
          <w:noProof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Is there any other information you would like to provide?</w:t>
      </w:r>
      <w:r w:rsidRPr="00E72F8D">
        <w:rPr>
          <w:noProof/>
          <w:color w:val="000000"/>
          <w:sz w:val="24"/>
          <w:szCs w:val="24"/>
        </w:rPr>
        <w:t xml:space="preserve"> </w:t>
      </w:r>
      <w:r w:rsidRPr="001D7480">
        <w:rPr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0" distR="0" wp14:anchorId="12AB8D75" wp14:editId="150701E0">
                <wp:extent cx="5943600" cy="1404620"/>
                <wp:effectExtent l="0" t="0" r="19050" b="24765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2CEFE8" w14:textId="77777777" w:rsidR="00667505" w:rsidRDefault="00667505" w:rsidP="0066750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AB8D75" id="Text Box 12" o:spid="_x0000_s1037" type="#_x0000_t202" style="width:468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">
                <v:textbox style="mso-fit-shape-to-text:t">
                  <w:txbxContent>
                    <w:p w14:paraId="1F2CEFE8" w14:textId="77777777" w:rsidR="00667505" w:rsidRDefault="00667505" w:rsidP="00667505"/>
                  </w:txbxContent>
                </v:textbox>
                <w10:anchorlock/>
              </v:shape>
            </w:pict>
          </mc:Fallback>
        </mc:AlternateContent>
      </w:r>
    </w:p>
    <w:p w14:paraId="63FED25C" w14:textId="77777777" w:rsidR="00667505" w:rsidRDefault="00667505" w:rsidP="00667505">
      <w:pPr>
        <w:rPr>
          <w:noProof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Parent/Guardian Signature:</w:t>
      </w:r>
      <w:r w:rsidRPr="00E72F8D">
        <w:rPr>
          <w:noProof/>
          <w:color w:val="000000"/>
          <w:sz w:val="24"/>
          <w:szCs w:val="24"/>
        </w:rPr>
        <w:t xml:space="preserve"> </w:t>
      </w:r>
      <w:r w:rsidRPr="001D7480">
        <w:rPr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0" distR="0" wp14:anchorId="75FF643D" wp14:editId="28219F13">
                <wp:extent cx="5943600" cy="1404620"/>
                <wp:effectExtent l="0" t="0" r="19050" b="24765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8AB4F" w14:textId="77777777" w:rsidR="00667505" w:rsidRDefault="00667505" w:rsidP="0066750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FF643D" id="Text Box 13" o:spid="_x0000_s1038" type="#_x0000_t202" style="width:468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">
                <v:textbox style="mso-fit-shape-to-text:t">
                  <w:txbxContent>
                    <w:p w14:paraId="03E8AB4F" w14:textId="77777777" w:rsidR="00667505" w:rsidRDefault="00667505" w:rsidP="00667505"/>
                  </w:txbxContent>
                </v:textbox>
                <w10:anchorlock/>
              </v:shape>
            </w:pict>
          </mc:Fallback>
        </mc:AlternateContent>
      </w:r>
    </w:p>
    <w:p w14:paraId="41D8FA00" w14:textId="77777777" w:rsidR="00667505" w:rsidRDefault="00667505" w:rsidP="00667505">
      <w:pPr>
        <w:rPr>
          <w:noProof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Date:</w:t>
      </w:r>
      <w:r w:rsidRPr="00E72F8D">
        <w:rPr>
          <w:noProof/>
          <w:color w:val="000000"/>
          <w:sz w:val="24"/>
          <w:szCs w:val="24"/>
        </w:rPr>
        <w:t xml:space="preserve"> </w:t>
      </w:r>
      <w:r w:rsidRPr="001D7480">
        <w:rPr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0" distR="0" wp14:anchorId="08FA0392" wp14:editId="57A18196">
                <wp:extent cx="5943600" cy="1404620"/>
                <wp:effectExtent l="0" t="0" r="19050" b="247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ACDA7" w14:textId="77777777" w:rsidR="00667505" w:rsidRDefault="00667505" w:rsidP="0066750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FA0392" id="Text Box 14" o:spid="_x0000_s1039" type="#_x0000_t202" style="width:468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">
                <v:textbox style="mso-fit-shape-to-text:t">
                  <w:txbxContent>
                    <w:p w14:paraId="050ACDA7" w14:textId="77777777" w:rsidR="00667505" w:rsidRDefault="00667505" w:rsidP="00667505"/>
                  </w:txbxContent>
                </v:textbox>
                <w10:anchorlock/>
              </v:shape>
            </w:pict>
          </mc:Fallback>
        </mc:AlternateContent>
      </w:r>
    </w:p>
    <w:p w14:paraId="3BFB9F07" w14:textId="77777777" w:rsidR="00667505" w:rsidRDefault="00667505" w:rsidP="00667505">
      <w:pPr>
        <w:rPr>
          <w:color w:val="000000"/>
          <w:sz w:val="24"/>
          <w:szCs w:val="24"/>
        </w:rPr>
      </w:pPr>
    </w:p>
    <w:p w14:paraId="3F109EE4" w14:textId="49CC3783" w:rsidR="00667505" w:rsidRDefault="00667505" w:rsidP="00667505">
      <w:r w:rsidRPr="006F42B1">
        <w:rPr>
          <w:b/>
          <w:color w:val="000000"/>
          <w:sz w:val="24"/>
          <w:szCs w:val="24"/>
        </w:rPr>
        <w:t xml:space="preserve">Please send to: </w:t>
      </w:r>
      <w:hyperlink r:id="rId8" w:history="1">
        <w:r w:rsidR="00DB144C" w:rsidRPr="002D1785">
          <w:rPr>
            <w:rStyle w:val="Hyperlink"/>
            <w:b/>
            <w:sz w:val="24"/>
            <w:szCs w:val="24"/>
          </w:rPr>
          <w:t>Safe@srufc.com</w:t>
        </w:r>
      </w:hyperlink>
    </w:p>
    <w:p w14:paraId="0F8C4598" w14:textId="2AFC7F04" w:rsidR="00674103" w:rsidRPr="00667505" w:rsidRDefault="00674103" w:rsidP="00667505"/>
    <w:sectPr w:rsidR="00674103" w:rsidRPr="00667505" w:rsidSect="00DB144C">
      <w:headerReference w:type="default" r:id="rId9"/>
      <w:footerReference w:type="default" r:id="rId10"/>
      <w:pgSz w:w="11906" w:h="16838"/>
      <w:pgMar w:top="2160" w:right="1008" w:bottom="1440" w:left="1008" w:header="576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F907F" w14:textId="77777777" w:rsidR="001A00B3" w:rsidRDefault="001A00B3" w:rsidP="00917E45">
      <w:r>
        <w:separator/>
      </w:r>
    </w:p>
  </w:endnote>
  <w:endnote w:type="continuationSeparator" w:id="0">
    <w:p w14:paraId="75EB0B25" w14:textId="77777777" w:rsidR="001A00B3" w:rsidRDefault="001A00B3" w:rsidP="00917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70658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23CE16" w14:textId="77777777" w:rsidR="00E13BE9" w:rsidRDefault="00E13BE9" w:rsidP="00917E45">
        <w:pPr>
          <w:pStyle w:val="Footer"/>
        </w:pPr>
        <w:r>
          <w:rPr>
            <w:noProof/>
            <w:lang w:eastAsia="en-GB"/>
          </w:rPr>
          <w:drawing>
            <wp:inline distT="0" distB="0" distL="0" distR="0" wp14:anchorId="3B23CE19" wp14:editId="3B23CE1A">
              <wp:extent cx="6309360" cy="484632"/>
              <wp:effectExtent l="0" t="0" r="0" b="0"/>
              <wp:docPr id="11" name="Picture 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footer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09360" cy="4846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18B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9BE4E" w14:textId="77777777" w:rsidR="001A00B3" w:rsidRDefault="001A00B3" w:rsidP="00917E45">
      <w:r>
        <w:separator/>
      </w:r>
    </w:p>
  </w:footnote>
  <w:footnote w:type="continuationSeparator" w:id="0">
    <w:p w14:paraId="52A91E28" w14:textId="77777777" w:rsidR="001A00B3" w:rsidRDefault="001A00B3" w:rsidP="00917E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3CE15" w14:textId="77777777" w:rsidR="00D0372C" w:rsidRDefault="006F6C9A" w:rsidP="00917E45">
    <w:pPr>
      <w:pStyle w:val="Header"/>
    </w:pPr>
    <w:r>
      <w:rPr>
        <w:noProof/>
        <w:lang w:eastAsia="en-GB"/>
      </w:rPr>
      <w:drawing>
        <wp:inline distT="0" distB="0" distL="0" distR="0" wp14:anchorId="3B23CE17" wp14:editId="3B23CE18">
          <wp:extent cx="6398895" cy="883920"/>
          <wp:effectExtent l="0" t="0" r="1905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8895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505"/>
    <w:multiLevelType w:val="hybridMultilevel"/>
    <w:tmpl w:val="CC64B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53EF9"/>
    <w:multiLevelType w:val="hybridMultilevel"/>
    <w:tmpl w:val="4C4C9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90B9A"/>
    <w:multiLevelType w:val="multilevel"/>
    <w:tmpl w:val="7CE6F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D33742"/>
    <w:multiLevelType w:val="hybridMultilevel"/>
    <w:tmpl w:val="C5644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4D543A"/>
    <w:multiLevelType w:val="hybridMultilevel"/>
    <w:tmpl w:val="3F82C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5B63D2"/>
    <w:multiLevelType w:val="hybridMultilevel"/>
    <w:tmpl w:val="66FEB4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B30FDE"/>
    <w:multiLevelType w:val="hybridMultilevel"/>
    <w:tmpl w:val="C2DE79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041BDB"/>
    <w:multiLevelType w:val="hybridMultilevel"/>
    <w:tmpl w:val="D3E6A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21364E"/>
    <w:multiLevelType w:val="hybridMultilevel"/>
    <w:tmpl w:val="07FA8452"/>
    <w:lvl w:ilvl="0" w:tplc="5688334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C11D33"/>
    <w:multiLevelType w:val="hybridMultilevel"/>
    <w:tmpl w:val="DAE4FA2A"/>
    <w:lvl w:ilvl="0" w:tplc="AF087C02">
      <w:start w:val="1"/>
      <w:numFmt w:val="decimal"/>
      <w:pStyle w:val="Heading3"/>
      <w:lvlText w:val="%1."/>
      <w:lvlJc w:val="left"/>
      <w:pPr>
        <w:ind w:left="990" w:hanging="360"/>
      </w:p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70942C6D"/>
    <w:multiLevelType w:val="hybridMultilevel"/>
    <w:tmpl w:val="13E20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0"/>
  </w:num>
  <w:num w:numId="4">
    <w:abstractNumId w:val="7"/>
  </w:num>
  <w:num w:numId="5">
    <w:abstractNumId w:val="4"/>
  </w:num>
  <w:num w:numId="6">
    <w:abstractNumId w:val="6"/>
  </w:num>
  <w:num w:numId="7">
    <w:abstractNumId w:val="2"/>
  </w:num>
  <w:num w:numId="8">
    <w:abstractNumId w:val="5"/>
  </w:num>
  <w:num w:numId="9">
    <w:abstractNumId w:val="3"/>
  </w:num>
  <w:num w:numId="10">
    <w:abstractNumId w:val="0"/>
  </w:num>
  <w:num w:numId="11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794"/>
    <w:rsid w:val="0000151A"/>
    <w:rsid w:val="00004343"/>
    <w:rsid w:val="00004576"/>
    <w:rsid w:val="0001750A"/>
    <w:rsid w:val="00017665"/>
    <w:rsid w:val="00025CFF"/>
    <w:rsid w:val="00030545"/>
    <w:rsid w:val="00042799"/>
    <w:rsid w:val="000468E7"/>
    <w:rsid w:val="0005172D"/>
    <w:rsid w:val="0006284D"/>
    <w:rsid w:val="00072B0F"/>
    <w:rsid w:val="000761F3"/>
    <w:rsid w:val="000777F2"/>
    <w:rsid w:val="00084ED9"/>
    <w:rsid w:val="00085C46"/>
    <w:rsid w:val="000910E2"/>
    <w:rsid w:val="00094CFA"/>
    <w:rsid w:val="000A1468"/>
    <w:rsid w:val="000B0C06"/>
    <w:rsid w:val="000B10EB"/>
    <w:rsid w:val="000C0F74"/>
    <w:rsid w:val="000D4A5C"/>
    <w:rsid w:val="000E3903"/>
    <w:rsid w:val="000F2DDD"/>
    <w:rsid w:val="001063AE"/>
    <w:rsid w:val="00107EEA"/>
    <w:rsid w:val="0011271B"/>
    <w:rsid w:val="00121A6D"/>
    <w:rsid w:val="00136678"/>
    <w:rsid w:val="00136C22"/>
    <w:rsid w:val="00140A10"/>
    <w:rsid w:val="0014614B"/>
    <w:rsid w:val="001525BA"/>
    <w:rsid w:val="001528CE"/>
    <w:rsid w:val="001609F5"/>
    <w:rsid w:val="001844DD"/>
    <w:rsid w:val="0018595E"/>
    <w:rsid w:val="00190F4A"/>
    <w:rsid w:val="001916C9"/>
    <w:rsid w:val="001934DA"/>
    <w:rsid w:val="001A00B3"/>
    <w:rsid w:val="001A285B"/>
    <w:rsid w:val="001B6B4B"/>
    <w:rsid w:val="001D50B4"/>
    <w:rsid w:val="001E4794"/>
    <w:rsid w:val="001E6304"/>
    <w:rsid w:val="001E6616"/>
    <w:rsid w:val="00201018"/>
    <w:rsid w:val="00201FF7"/>
    <w:rsid w:val="002117C3"/>
    <w:rsid w:val="00213E0E"/>
    <w:rsid w:val="002264EE"/>
    <w:rsid w:val="00230370"/>
    <w:rsid w:val="00231543"/>
    <w:rsid w:val="00232EE3"/>
    <w:rsid w:val="00237BC7"/>
    <w:rsid w:val="002456AF"/>
    <w:rsid w:val="00251A61"/>
    <w:rsid w:val="00251DFE"/>
    <w:rsid w:val="0026038F"/>
    <w:rsid w:val="00260E84"/>
    <w:rsid w:val="002610BB"/>
    <w:rsid w:val="00264A10"/>
    <w:rsid w:val="0026755B"/>
    <w:rsid w:val="00271F0E"/>
    <w:rsid w:val="0027319F"/>
    <w:rsid w:val="00282769"/>
    <w:rsid w:val="00284243"/>
    <w:rsid w:val="00290DEC"/>
    <w:rsid w:val="002A1F2D"/>
    <w:rsid w:val="002A20D8"/>
    <w:rsid w:val="002A2695"/>
    <w:rsid w:val="002A4622"/>
    <w:rsid w:val="002A56B1"/>
    <w:rsid w:val="002B40A9"/>
    <w:rsid w:val="002B51AD"/>
    <w:rsid w:val="002B57AF"/>
    <w:rsid w:val="002C1D61"/>
    <w:rsid w:val="002C1DF7"/>
    <w:rsid w:val="002C26F7"/>
    <w:rsid w:val="002C2F2A"/>
    <w:rsid w:val="002E07E6"/>
    <w:rsid w:val="002E1E29"/>
    <w:rsid w:val="002E768A"/>
    <w:rsid w:val="002F3EF5"/>
    <w:rsid w:val="002F627D"/>
    <w:rsid w:val="00300EF1"/>
    <w:rsid w:val="00322A39"/>
    <w:rsid w:val="00333787"/>
    <w:rsid w:val="0034745E"/>
    <w:rsid w:val="00357BDF"/>
    <w:rsid w:val="00365795"/>
    <w:rsid w:val="00387D40"/>
    <w:rsid w:val="00394014"/>
    <w:rsid w:val="00395E92"/>
    <w:rsid w:val="003A1092"/>
    <w:rsid w:val="003A2427"/>
    <w:rsid w:val="003B51E7"/>
    <w:rsid w:val="003B6E3C"/>
    <w:rsid w:val="003B72FC"/>
    <w:rsid w:val="003C111B"/>
    <w:rsid w:val="003D1B40"/>
    <w:rsid w:val="003E3E39"/>
    <w:rsid w:val="003F0360"/>
    <w:rsid w:val="003F07A0"/>
    <w:rsid w:val="0040147F"/>
    <w:rsid w:val="004014B4"/>
    <w:rsid w:val="00406B08"/>
    <w:rsid w:val="00423F81"/>
    <w:rsid w:val="0042564A"/>
    <w:rsid w:val="0043401E"/>
    <w:rsid w:val="004417A2"/>
    <w:rsid w:val="00441C2F"/>
    <w:rsid w:val="00441E4D"/>
    <w:rsid w:val="00442EF2"/>
    <w:rsid w:val="00443080"/>
    <w:rsid w:val="0044539B"/>
    <w:rsid w:val="004466B0"/>
    <w:rsid w:val="0045041D"/>
    <w:rsid w:val="0045248E"/>
    <w:rsid w:val="004532E5"/>
    <w:rsid w:val="00454549"/>
    <w:rsid w:val="00461EA7"/>
    <w:rsid w:val="00465478"/>
    <w:rsid w:val="00472E16"/>
    <w:rsid w:val="004730CF"/>
    <w:rsid w:val="004752F2"/>
    <w:rsid w:val="00485629"/>
    <w:rsid w:val="004905BB"/>
    <w:rsid w:val="00497DA2"/>
    <w:rsid w:val="004A2C14"/>
    <w:rsid w:val="004B1328"/>
    <w:rsid w:val="004B5644"/>
    <w:rsid w:val="004B7B74"/>
    <w:rsid w:val="004C03E5"/>
    <w:rsid w:val="004D0876"/>
    <w:rsid w:val="004E08C1"/>
    <w:rsid w:val="004E49C1"/>
    <w:rsid w:val="004E73B6"/>
    <w:rsid w:val="004E7EE3"/>
    <w:rsid w:val="004F194B"/>
    <w:rsid w:val="004F5C52"/>
    <w:rsid w:val="004F7358"/>
    <w:rsid w:val="0051430C"/>
    <w:rsid w:val="00531BF5"/>
    <w:rsid w:val="005326AF"/>
    <w:rsid w:val="00533CAB"/>
    <w:rsid w:val="0054055E"/>
    <w:rsid w:val="00541076"/>
    <w:rsid w:val="00541DCE"/>
    <w:rsid w:val="00550D8F"/>
    <w:rsid w:val="00551006"/>
    <w:rsid w:val="005529D3"/>
    <w:rsid w:val="00560362"/>
    <w:rsid w:val="00570AB5"/>
    <w:rsid w:val="005724E4"/>
    <w:rsid w:val="00584ACE"/>
    <w:rsid w:val="005A1FFB"/>
    <w:rsid w:val="005A2CB1"/>
    <w:rsid w:val="005B009C"/>
    <w:rsid w:val="005C013F"/>
    <w:rsid w:val="005D5CF1"/>
    <w:rsid w:val="005D6AD5"/>
    <w:rsid w:val="005D77C7"/>
    <w:rsid w:val="005E6DE6"/>
    <w:rsid w:val="005E7043"/>
    <w:rsid w:val="005F08B7"/>
    <w:rsid w:val="005F245E"/>
    <w:rsid w:val="005F5F82"/>
    <w:rsid w:val="0060390B"/>
    <w:rsid w:val="00614020"/>
    <w:rsid w:val="006161D7"/>
    <w:rsid w:val="006204A8"/>
    <w:rsid w:val="00624F69"/>
    <w:rsid w:val="00637DF7"/>
    <w:rsid w:val="0064408C"/>
    <w:rsid w:val="00647222"/>
    <w:rsid w:val="00651BD7"/>
    <w:rsid w:val="00655EB8"/>
    <w:rsid w:val="00657994"/>
    <w:rsid w:val="00661440"/>
    <w:rsid w:val="006644EC"/>
    <w:rsid w:val="006664D8"/>
    <w:rsid w:val="00667505"/>
    <w:rsid w:val="006716F4"/>
    <w:rsid w:val="00673ACA"/>
    <w:rsid w:val="00674103"/>
    <w:rsid w:val="00681788"/>
    <w:rsid w:val="006842E7"/>
    <w:rsid w:val="006965F6"/>
    <w:rsid w:val="006A287C"/>
    <w:rsid w:val="006A528A"/>
    <w:rsid w:val="006A6BFD"/>
    <w:rsid w:val="006B4B95"/>
    <w:rsid w:val="006C382B"/>
    <w:rsid w:val="006C3EDF"/>
    <w:rsid w:val="006C3F1A"/>
    <w:rsid w:val="006D3EA5"/>
    <w:rsid w:val="006D4F07"/>
    <w:rsid w:val="006D5D67"/>
    <w:rsid w:val="006D637B"/>
    <w:rsid w:val="006E0CFF"/>
    <w:rsid w:val="006E2BC0"/>
    <w:rsid w:val="006E5D01"/>
    <w:rsid w:val="006F62AE"/>
    <w:rsid w:val="006F6417"/>
    <w:rsid w:val="006F6C9A"/>
    <w:rsid w:val="0071568C"/>
    <w:rsid w:val="00717047"/>
    <w:rsid w:val="00717F72"/>
    <w:rsid w:val="00720BFA"/>
    <w:rsid w:val="00722ADB"/>
    <w:rsid w:val="00726183"/>
    <w:rsid w:val="00727566"/>
    <w:rsid w:val="007309AB"/>
    <w:rsid w:val="00731DC6"/>
    <w:rsid w:val="007354F9"/>
    <w:rsid w:val="00741979"/>
    <w:rsid w:val="00741B65"/>
    <w:rsid w:val="00742FAD"/>
    <w:rsid w:val="00753473"/>
    <w:rsid w:val="0075604A"/>
    <w:rsid w:val="00763D35"/>
    <w:rsid w:val="00765EC9"/>
    <w:rsid w:val="0077416E"/>
    <w:rsid w:val="00790B49"/>
    <w:rsid w:val="00790C9E"/>
    <w:rsid w:val="00796F92"/>
    <w:rsid w:val="007A18B2"/>
    <w:rsid w:val="007A2FCD"/>
    <w:rsid w:val="007A3EE8"/>
    <w:rsid w:val="007A5DE1"/>
    <w:rsid w:val="007A5F73"/>
    <w:rsid w:val="007A67C6"/>
    <w:rsid w:val="007B1E1D"/>
    <w:rsid w:val="007B252A"/>
    <w:rsid w:val="007C49B9"/>
    <w:rsid w:val="007C51D3"/>
    <w:rsid w:val="007D0F63"/>
    <w:rsid w:val="007D1686"/>
    <w:rsid w:val="007D223A"/>
    <w:rsid w:val="007F622D"/>
    <w:rsid w:val="007F76F0"/>
    <w:rsid w:val="00800FA4"/>
    <w:rsid w:val="008179F5"/>
    <w:rsid w:val="0082047C"/>
    <w:rsid w:val="008264B2"/>
    <w:rsid w:val="008267E5"/>
    <w:rsid w:val="00833CCE"/>
    <w:rsid w:val="00834180"/>
    <w:rsid w:val="00843C5B"/>
    <w:rsid w:val="00845843"/>
    <w:rsid w:val="00853C97"/>
    <w:rsid w:val="00870E2D"/>
    <w:rsid w:val="0087539C"/>
    <w:rsid w:val="00876BEA"/>
    <w:rsid w:val="00891A7E"/>
    <w:rsid w:val="008933A0"/>
    <w:rsid w:val="008A19CC"/>
    <w:rsid w:val="008A491E"/>
    <w:rsid w:val="008B00DB"/>
    <w:rsid w:val="008B1221"/>
    <w:rsid w:val="008B4760"/>
    <w:rsid w:val="008B608E"/>
    <w:rsid w:val="008C045B"/>
    <w:rsid w:val="008C26CE"/>
    <w:rsid w:val="008C6DEA"/>
    <w:rsid w:val="008D1428"/>
    <w:rsid w:val="008E6780"/>
    <w:rsid w:val="008F1ED8"/>
    <w:rsid w:val="009016C3"/>
    <w:rsid w:val="009128D0"/>
    <w:rsid w:val="00913C58"/>
    <w:rsid w:val="00916772"/>
    <w:rsid w:val="00917E45"/>
    <w:rsid w:val="009221AB"/>
    <w:rsid w:val="00923A74"/>
    <w:rsid w:val="00924B97"/>
    <w:rsid w:val="009277E2"/>
    <w:rsid w:val="0093625D"/>
    <w:rsid w:val="009421EF"/>
    <w:rsid w:val="00944286"/>
    <w:rsid w:val="0094435A"/>
    <w:rsid w:val="00945724"/>
    <w:rsid w:val="00945A00"/>
    <w:rsid w:val="00950495"/>
    <w:rsid w:val="00951252"/>
    <w:rsid w:val="00953CCD"/>
    <w:rsid w:val="009560E7"/>
    <w:rsid w:val="0097045B"/>
    <w:rsid w:val="00971A2D"/>
    <w:rsid w:val="00971B7F"/>
    <w:rsid w:val="00982595"/>
    <w:rsid w:val="009828BB"/>
    <w:rsid w:val="00984554"/>
    <w:rsid w:val="009935A5"/>
    <w:rsid w:val="009A0B37"/>
    <w:rsid w:val="009B6C39"/>
    <w:rsid w:val="009D5223"/>
    <w:rsid w:val="009E49DB"/>
    <w:rsid w:val="009F5136"/>
    <w:rsid w:val="00A000DB"/>
    <w:rsid w:val="00A0037E"/>
    <w:rsid w:val="00A104F7"/>
    <w:rsid w:val="00A123F4"/>
    <w:rsid w:val="00A12BD5"/>
    <w:rsid w:val="00A25664"/>
    <w:rsid w:val="00A263AA"/>
    <w:rsid w:val="00A3012F"/>
    <w:rsid w:val="00A33458"/>
    <w:rsid w:val="00A4534B"/>
    <w:rsid w:val="00A45825"/>
    <w:rsid w:val="00A465B1"/>
    <w:rsid w:val="00A5433F"/>
    <w:rsid w:val="00A555E0"/>
    <w:rsid w:val="00A56154"/>
    <w:rsid w:val="00A63B8E"/>
    <w:rsid w:val="00A72D1B"/>
    <w:rsid w:val="00A771EC"/>
    <w:rsid w:val="00A928D0"/>
    <w:rsid w:val="00A93C12"/>
    <w:rsid w:val="00A96F59"/>
    <w:rsid w:val="00AA32DA"/>
    <w:rsid w:val="00AA60A4"/>
    <w:rsid w:val="00AB36F5"/>
    <w:rsid w:val="00AB38ED"/>
    <w:rsid w:val="00AE0D9E"/>
    <w:rsid w:val="00AE0E6A"/>
    <w:rsid w:val="00AF043F"/>
    <w:rsid w:val="00AF19D2"/>
    <w:rsid w:val="00AF4E69"/>
    <w:rsid w:val="00B0093B"/>
    <w:rsid w:val="00B05406"/>
    <w:rsid w:val="00B05B60"/>
    <w:rsid w:val="00B060D3"/>
    <w:rsid w:val="00B06E2D"/>
    <w:rsid w:val="00B11A02"/>
    <w:rsid w:val="00B12851"/>
    <w:rsid w:val="00B154F7"/>
    <w:rsid w:val="00B2043C"/>
    <w:rsid w:val="00B21A74"/>
    <w:rsid w:val="00B32173"/>
    <w:rsid w:val="00B35843"/>
    <w:rsid w:val="00B36D4D"/>
    <w:rsid w:val="00B439A5"/>
    <w:rsid w:val="00B5008D"/>
    <w:rsid w:val="00B51930"/>
    <w:rsid w:val="00B55A4B"/>
    <w:rsid w:val="00B61300"/>
    <w:rsid w:val="00B61349"/>
    <w:rsid w:val="00B6155A"/>
    <w:rsid w:val="00B73181"/>
    <w:rsid w:val="00B76811"/>
    <w:rsid w:val="00B81C9D"/>
    <w:rsid w:val="00B83C40"/>
    <w:rsid w:val="00B877CF"/>
    <w:rsid w:val="00B92377"/>
    <w:rsid w:val="00B94852"/>
    <w:rsid w:val="00B957D7"/>
    <w:rsid w:val="00B97897"/>
    <w:rsid w:val="00B97CA9"/>
    <w:rsid w:val="00BB02B5"/>
    <w:rsid w:val="00BC5F56"/>
    <w:rsid w:val="00BE3958"/>
    <w:rsid w:val="00BE5909"/>
    <w:rsid w:val="00BE61E6"/>
    <w:rsid w:val="00BE712D"/>
    <w:rsid w:val="00C00085"/>
    <w:rsid w:val="00C00998"/>
    <w:rsid w:val="00C133BC"/>
    <w:rsid w:val="00C15695"/>
    <w:rsid w:val="00C16E7B"/>
    <w:rsid w:val="00C377B3"/>
    <w:rsid w:val="00C401C7"/>
    <w:rsid w:val="00C406CF"/>
    <w:rsid w:val="00C41080"/>
    <w:rsid w:val="00C543B3"/>
    <w:rsid w:val="00C57097"/>
    <w:rsid w:val="00C60F8C"/>
    <w:rsid w:val="00C64D8C"/>
    <w:rsid w:val="00C65154"/>
    <w:rsid w:val="00C70619"/>
    <w:rsid w:val="00C9346D"/>
    <w:rsid w:val="00C95E1E"/>
    <w:rsid w:val="00C96467"/>
    <w:rsid w:val="00CA2FEE"/>
    <w:rsid w:val="00CA72CC"/>
    <w:rsid w:val="00CB2A07"/>
    <w:rsid w:val="00CC035A"/>
    <w:rsid w:val="00CC2670"/>
    <w:rsid w:val="00CC76FD"/>
    <w:rsid w:val="00CC7E8E"/>
    <w:rsid w:val="00CD3D47"/>
    <w:rsid w:val="00CD77C9"/>
    <w:rsid w:val="00CD7B81"/>
    <w:rsid w:val="00CE0654"/>
    <w:rsid w:val="00CE32A2"/>
    <w:rsid w:val="00CE5902"/>
    <w:rsid w:val="00CE6B8B"/>
    <w:rsid w:val="00CF187C"/>
    <w:rsid w:val="00CF1A14"/>
    <w:rsid w:val="00CF2CFB"/>
    <w:rsid w:val="00CF3085"/>
    <w:rsid w:val="00CF3835"/>
    <w:rsid w:val="00CF5CA5"/>
    <w:rsid w:val="00D0372C"/>
    <w:rsid w:val="00D04F16"/>
    <w:rsid w:val="00D0704F"/>
    <w:rsid w:val="00D13292"/>
    <w:rsid w:val="00D22A70"/>
    <w:rsid w:val="00D242BE"/>
    <w:rsid w:val="00D25459"/>
    <w:rsid w:val="00D35815"/>
    <w:rsid w:val="00D37ACF"/>
    <w:rsid w:val="00D37DD3"/>
    <w:rsid w:val="00D56A02"/>
    <w:rsid w:val="00D57C5E"/>
    <w:rsid w:val="00D62C07"/>
    <w:rsid w:val="00D7778B"/>
    <w:rsid w:val="00D82209"/>
    <w:rsid w:val="00DA48CB"/>
    <w:rsid w:val="00DA5C29"/>
    <w:rsid w:val="00DB144C"/>
    <w:rsid w:val="00DB19AE"/>
    <w:rsid w:val="00DB5529"/>
    <w:rsid w:val="00DB7146"/>
    <w:rsid w:val="00DE5D30"/>
    <w:rsid w:val="00DF20C5"/>
    <w:rsid w:val="00DF6493"/>
    <w:rsid w:val="00E01FE9"/>
    <w:rsid w:val="00E0432F"/>
    <w:rsid w:val="00E06C40"/>
    <w:rsid w:val="00E1110D"/>
    <w:rsid w:val="00E139BE"/>
    <w:rsid w:val="00E13BE9"/>
    <w:rsid w:val="00E3076F"/>
    <w:rsid w:val="00E31730"/>
    <w:rsid w:val="00E463C9"/>
    <w:rsid w:val="00E47DD6"/>
    <w:rsid w:val="00E70A06"/>
    <w:rsid w:val="00E72E5E"/>
    <w:rsid w:val="00E74487"/>
    <w:rsid w:val="00E7546B"/>
    <w:rsid w:val="00E75C2D"/>
    <w:rsid w:val="00E771DD"/>
    <w:rsid w:val="00E80908"/>
    <w:rsid w:val="00E85DEC"/>
    <w:rsid w:val="00E94FB5"/>
    <w:rsid w:val="00EA4B5A"/>
    <w:rsid w:val="00EA5CC1"/>
    <w:rsid w:val="00EB42DD"/>
    <w:rsid w:val="00EB5D47"/>
    <w:rsid w:val="00EB66A9"/>
    <w:rsid w:val="00EB7144"/>
    <w:rsid w:val="00ED4EA7"/>
    <w:rsid w:val="00ED6901"/>
    <w:rsid w:val="00ED732F"/>
    <w:rsid w:val="00F049EC"/>
    <w:rsid w:val="00F07D83"/>
    <w:rsid w:val="00F15FC7"/>
    <w:rsid w:val="00F21608"/>
    <w:rsid w:val="00F21F7B"/>
    <w:rsid w:val="00F25A03"/>
    <w:rsid w:val="00F25AB8"/>
    <w:rsid w:val="00F32458"/>
    <w:rsid w:val="00F33A38"/>
    <w:rsid w:val="00F37253"/>
    <w:rsid w:val="00F47434"/>
    <w:rsid w:val="00F52D60"/>
    <w:rsid w:val="00F57D2B"/>
    <w:rsid w:val="00F65BFB"/>
    <w:rsid w:val="00F672C9"/>
    <w:rsid w:val="00F732EB"/>
    <w:rsid w:val="00F8518F"/>
    <w:rsid w:val="00F85974"/>
    <w:rsid w:val="00F86049"/>
    <w:rsid w:val="00FC2B56"/>
    <w:rsid w:val="00FD330C"/>
    <w:rsid w:val="00FD49E4"/>
    <w:rsid w:val="00FD6E52"/>
    <w:rsid w:val="00FE0DDD"/>
    <w:rsid w:val="00FE4981"/>
    <w:rsid w:val="00FE64CB"/>
    <w:rsid w:val="00FF438A"/>
    <w:rsid w:val="00FF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23CDF7"/>
  <w15:docId w15:val="{7E4B7495-445A-498C-AE8B-B62C6DA47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E45"/>
    <w:pPr>
      <w:widowControl w:val="0"/>
      <w:spacing w:after="120"/>
    </w:pPr>
    <w:rPr>
      <w:rFonts w:ascii="Arial" w:hAnsi="Arial" w:cs="Arial"/>
      <w:bCs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7E45"/>
    <w:pPr>
      <w:jc w:val="center"/>
      <w:outlineLvl w:val="0"/>
    </w:pPr>
    <w:rPr>
      <w:b/>
      <w:bCs w:val="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7E45"/>
    <w:pPr>
      <w:jc w:val="center"/>
      <w:outlineLvl w:val="1"/>
    </w:pPr>
    <w:rPr>
      <w:sz w:val="28"/>
      <w:szCs w:val="28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917E45"/>
    <w:pPr>
      <w:widowControl w:val="0"/>
      <w:numPr>
        <w:numId w:val="11"/>
      </w:num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ind w:left="720" w:hanging="720"/>
      <w:outlineLvl w:val="2"/>
    </w:pPr>
    <w:rPr>
      <w:b/>
      <w:bCs w:val="0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F4E69"/>
    <w:pPr>
      <w:outlineLvl w:val="3"/>
    </w:pPr>
    <w:rPr>
      <w:b/>
      <w:bCs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customStyle="1" w:styleId="xmsonormal">
    <w:name w:val="x_msonormal"/>
    <w:basedOn w:val="Normal"/>
    <w:rsid w:val="00FE64CB"/>
    <w:pPr>
      <w:widowControl/>
      <w:spacing w:before="100" w:beforeAutospacing="1" w:after="100" w:afterAutospacing="1"/>
    </w:pPr>
    <w:rPr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FE64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2F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F2A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B1285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984554"/>
    <w:pPr>
      <w:widowControl/>
      <w:numPr>
        <w:numId w:val="1"/>
      </w:numPr>
      <w:spacing w:after="0" w:line="259" w:lineRule="auto"/>
    </w:pPr>
    <w:rPr>
      <w:rFonts w:eastAsia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917E45"/>
    <w:rPr>
      <w:rFonts w:ascii="Arial" w:hAnsi="Arial" w:cs="Arial"/>
      <w:b/>
      <w:bCs/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917E45"/>
    <w:rPr>
      <w:rFonts w:ascii="Arial" w:hAnsi="Arial" w:cs="Arial"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AF4E69"/>
    <w:rPr>
      <w:rFonts w:ascii="Arial" w:hAnsi="Arial" w:cs="Arial"/>
      <w:b/>
      <w:sz w:val="24"/>
      <w:szCs w:val="24"/>
      <w:lang w:eastAsia="en-US"/>
    </w:rPr>
  </w:style>
  <w:style w:type="paragraph" w:customStyle="1" w:styleId="Heading20">
    <w:name w:val="Heading2"/>
    <w:basedOn w:val="Heading1"/>
    <w:qFormat/>
    <w:rsid w:val="004F194B"/>
  </w:style>
  <w:style w:type="character" w:customStyle="1" w:styleId="FooterChar">
    <w:name w:val="Footer Char"/>
    <w:basedOn w:val="DefaultParagraphFont"/>
    <w:link w:val="Footer"/>
    <w:uiPriority w:val="99"/>
    <w:rsid w:val="00EB42DD"/>
    <w:rPr>
      <w:rFonts w:ascii="Arial" w:hAnsi="Arial" w:cs="Arial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A285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F245E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674103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917E45"/>
    <w:rPr>
      <w:rFonts w:ascii="Arial" w:eastAsiaTheme="minorHAnsi" w:hAnsi="Arial" w:cs="Arial"/>
      <w:b/>
      <w:sz w:val="24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0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9229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56618566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4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88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7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801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466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28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955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14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7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47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76520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81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29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fe@srufc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vin%20Smith\Documents\SRUFC\Word%20Bits\SRUFC%20Letter%20Head%20201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78E9274-9035-4B23-A206-F4C70BDDB616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3B8FF6-DCF5-4A02-8129-63ACDF1E6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SRUFC Letter Head 2012.dot</Template>
  <TotalTime>0</TotalTime>
  <Pages>2</Pages>
  <Words>97</Words>
  <Characters>540</Characters>
  <Application>Microsoft Office Word</Application>
  <DocSecurity>0</DocSecurity>
  <Lines>33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Xchanging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DavidH</dc:creator>
  <cp:lastModifiedBy>David Hall (NRI)</cp:lastModifiedBy>
  <cp:revision>2</cp:revision>
  <cp:lastPrinted>2014-11-28T19:59:00Z</cp:lastPrinted>
  <dcterms:created xsi:type="dcterms:W3CDTF">2024-07-27T21:14:00Z</dcterms:created>
  <dcterms:modified xsi:type="dcterms:W3CDTF">2024-07-27T21:14:00Z</dcterms:modified>
</cp:coreProperties>
</file>